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EF" w:rsidRDefault="00C43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bCs/>
          <w:sz w:val="48"/>
        </w:rPr>
      </w:pPr>
      <w:r>
        <w:rPr>
          <w:rFonts w:cs="Arial"/>
          <w:b/>
          <w:bCs/>
          <w:sz w:val="48"/>
        </w:rPr>
        <w:t xml:space="preserve">Kreiswaldlaufmeisterschaften </w:t>
      </w:r>
    </w:p>
    <w:p w:rsidR="00C43AEF" w:rsidRDefault="00C43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 w:val="36"/>
        </w:rPr>
      </w:pPr>
      <w:r>
        <w:rPr>
          <w:rFonts w:cs="Arial"/>
          <w:sz w:val="36"/>
        </w:rPr>
        <w:t xml:space="preserve">in Bad Dürrheim, am </w:t>
      </w:r>
      <w:r w:rsidR="002F77FB">
        <w:rPr>
          <w:rFonts w:cs="Arial"/>
          <w:sz w:val="36"/>
        </w:rPr>
        <w:t>19</w:t>
      </w:r>
      <w:r>
        <w:rPr>
          <w:rFonts w:cs="Arial"/>
          <w:sz w:val="36"/>
        </w:rPr>
        <w:t xml:space="preserve">. </w:t>
      </w:r>
      <w:r w:rsidR="0071525A">
        <w:rPr>
          <w:rFonts w:cs="Arial"/>
          <w:sz w:val="36"/>
        </w:rPr>
        <w:t xml:space="preserve">März </w:t>
      </w:r>
      <w:r w:rsidR="00751F98">
        <w:rPr>
          <w:rFonts w:cs="Arial"/>
          <w:sz w:val="36"/>
        </w:rPr>
        <w:t>201</w:t>
      </w:r>
      <w:r w:rsidR="002F77FB">
        <w:rPr>
          <w:rFonts w:cs="Arial"/>
          <w:sz w:val="36"/>
        </w:rPr>
        <w:t>6</w:t>
      </w:r>
    </w:p>
    <w:p w:rsidR="00751F98" w:rsidRPr="00751F98" w:rsidRDefault="00751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</w:rPr>
      </w:pPr>
      <w:r w:rsidRPr="00751F98">
        <w:rPr>
          <w:rFonts w:cs="Arial"/>
        </w:rPr>
        <w:t>mit</w:t>
      </w:r>
    </w:p>
    <w:p w:rsidR="00751F98" w:rsidRPr="00751F98" w:rsidRDefault="00751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 w:val="44"/>
          <w:szCs w:val="44"/>
        </w:rPr>
      </w:pPr>
      <w:r w:rsidRPr="00751F98">
        <w:rPr>
          <w:rFonts w:cs="Arial"/>
          <w:sz w:val="44"/>
          <w:szCs w:val="44"/>
        </w:rPr>
        <w:t xml:space="preserve">Nordic-Walking </w:t>
      </w:r>
      <w:r w:rsidR="009E31C3">
        <w:rPr>
          <w:rFonts w:cs="Arial"/>
          <w:sz w:val="44"/>
          <w:szCs w:val="44"/>
        </w:rPr>
        <w:t>7,</w:t>
      </w:r>
      <w:r w:rsidRPr="00751F98">
        <w:rPr>
          <w:rFonts w:cs="Arial"/>
          <w:sz w:val="44"/>
          <w:szCs w:val="44"/>
        </w:rPr>
        <w:t>5 km</w:t>
      </w:r>
    </w:p>
    <w:p w:rsidR="00751F98" w:rsidRPr="00751F98" w:rsidRDefault="00751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751F98">
        <w:rPr>
          <w:rFonts w:cs="Arial"/>
        </w:rPr>
        <w:t>(keine Kreismeisterschaften)</w:t>
      </w:r>
    </w:p>
    <w:p w:rsidR="00C43AEF" w:rsidRDefault="00C43AEF">
      <w:pPr>
        <w:tabs>
          <w:tab w:val="left" w:pos="5040"/>
        </w:tabs>
        <w:spacing w:before="120"/>
      </w:pPr>
      <w:r>
        <w:rPr>
          <w:b/>
        </w:rPr>
        <w:t xml:space="preserve">Veranstalter: </w:t>
      </w:r>
      <w:r>
        <w:rPr>
          <w:bCs/>
        </w:rPr>
        <w:t>BLV-Kreis Schwarzwald-Baar</w:t>
      </w:r>
      <w:r>
        <w:rPr>
          <w:bCs/>
        </w:rPr>
        <w:tab/>
      </w:r>
      <w:r>
        <w:rPr>
          <w:b/>
        </w:rPr>
        <w:t xml:space="preserve">Ort: </w:t>
      </w:r>
      <w:r>
        <w:t>Realschule Bad Dürrheim – Am Salinensee</w:t>
      </w:r>
    </w:p>
    <w:p w:rsidR="00C43AEF" w:rsidRDefault="00C43AEF">
      <w:pPr>
        <w:tabs>
          <w:tab w:val="left" w:pos="5040"/>
        </w:tabs>
        <w:spacing w:before="120"/>
      </w:pPr>
      <w:r>
        <w:rPr>
          <w:b/>
        </w:rPr>
        <w:t xml:space="preserve">Ausrichter:    </w:t>
      </w:r>
      <w:r>
        <w:t>TuS Oberbaldingen</w:t>
      </w:r>
      <w:r>
        <w:rPr>
          <w:b/>
        </w:rPr>
        <w:t xml:space="preserve"> </w:t>
      </w:r>
      <w:r>
        <w:rPr>
          <w:b/>
        </w:rPr>
        <w:tab/>
        <w:t xml:space="preserve">Termin: </w:t>
      </w:r>
      <w:r>
        <w:t>Samstag,</w:t>
      </w:r>
      <w:r w:rsidR="00441AF9">
        <w:t xml:space="preserve"> </w:t>
      </w:r>
      <w:r w:rsidR="002F77FB">
        <w:t>19</w:t>
      </w:r>
      <w:r>
        <w:t xml:space="preserve">. </w:t>
      </w:r>
      <w:r w:rsidR="0071525A">
        <w:t xml:space="preserve">März </w:t>
      </w:r>
      <w:r>
        <w:t>20</w:t>
      </w:r>
      <w:r w:rsidR="00751F98">
        <w:t>1</w:t>
      </w:r>
      <w:r w:rsidR="00EC4CC0">
        <w:t>6</w:t>
      </w:r>
      <w:r>
        <w:t xml:space="preserve">, 13.30 Uhr </w:t>
      </w:r>
    </w:p>
    <w:p w:rsidR="00C43AEF" w:rsidRDefault="00C43AEF" w:rsidP="00402594">
      <w:pPr>
        <w:spacing w:before="120" w:after="120"/>
        <w:rPr>
          <w:rFonts w:cs="Arial"/>
          <w:b/>
        </w:rPr>
      </w:pPr>
      <w:r>
        <w:rPr>
          <w:rFonts w:cs="Arial"/>
          <w:b/>
        </w:rPr>
        <w:t>Wettbewerbe/Zeitplan:</w:t>
      </w:r>
    </w:p>
    <w:p w:rsidR="00C43AEF" w:rsidRPr="00BE5F83" w:rsidRDefault="00C43AEF" w:rsidP="00402594">
      <w:pPr>
        <w:tabs>
          <w:tab w:val="right" w:pos="2700"/>
        </w:tabs>
        <w:rPr>
          <w:rFonts w:cs="Arial"/>
          <w:sz w:val="22"/>
          <w:szCs w:val="22"/>
        </w:rPr>
      </w:pPr>
      <w:r>
        <w:rPr>
          <w:rFonts w:cs="Arial"/>
        </w:rPr>
        <w:tab/>
      </w:r>
      <w:r w:rsidRPr="00BE5F83">
        <w:rPr>
          <w:rFonts w:cs="Arial"/>
          <w:sz w:val="22"/>
          <w:szCs w:val="22"/>
        </w:rPr>
        <w:t>3500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  <w:t>Männer, Frauen und Senioren/innen</w:t>
      </w:r>
      <w:r w:rsidRPr="00BE5F83">
        <w:rPr>
          <w:rFonts w:cs="Arial"/>
          <w:sz w:val="22"/>
          <w:szCs w:val="22"/>
        </w:rPr>
        <w:tab/>
      </w:r>
      <w:r w:rsidR="0071525A">
        <w:rPr>
          <w:rFonts w:cs="Arial"/>
          <w:sz w:val="22"/>
          <w:szCs w:val="22"/>
        </w:rPr>
        <w:t xml:space="preserve"> </w:t>
      </w:r>
      <w:r w:rsidR="0071525A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>13.30 Uhr</w:t>
      </w:r>
    </w:p>
    <w:p w:rsidR="00402594" w:rsidRPr="00BE5F83" w:rsidRDefault="00402594" w:rsidP="00402594">
      <w:pPr>
        <w:tabs>
          <w:tab w:val="right" w:pos="2700"/>
        </w:tabs>
        <w:spacing w:after="120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MJ U20 / MJ U18</w:t>
      </w:r>
    </w:p>
    <w:p w:rsidR="00C43AEF" w:rsidRPr="00BE5F83" w:rsidRDefault="00C43AEF">
      <w:pPr>
        <w:tabs>
          <w:tab w:val="right" w:pos="2700"/>
        </w:tabs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MK U10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M8 + jünger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14.00 Uhr</w:t>
      </w:r>
    </w:p>
    <w:p w:rsidR="00C43AEF" w:rsidRPr="00BE5F83" w:rsidRDefault="00C43AEF">
      <w:pPr>
        <w:tabs>
          <w:tab w:val="right" w:pos="2700"/>
        </w:tabs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MK U10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M9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14.10 Uhr</w:t>
      </w:r>
    </w:p>
    <w:p w:rsidR="00C43AEF" w:rsidRPr="00BE5F83" w:rsidRDefault="00C43AEF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Meter</w:t>
      </w:r>
      <w:r w:rsidR="00751F98">
        <w:rPr>
          <w:rFonts w:cs="Arial"/>
          <w:sz w:val="22"/>
          <w:szCs w:val="22"/>
        </w:rPr>
        <w:tab/>
        <w:t>WK U10</w:t>
      </w:r>
      <w:r w:rsidR="00751F98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W8 + jünger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14.20 Uhr</w:t>
      </w:r>
    </w:p>
    <w:p w:rsidR="00C43AEF" w:rsidRPr="00BE5F83" w:rsidRDefault="00C43AEF">
      <w:pPr>
        <w:tabs>
          <w:tab w:val="right" w:pos="2700"/>
        </w:tabs>
        <w:spacing w:after="120"/>
        <w:ind w:left="1418" w:firstLine="709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WK U10</w:t>
      </w:r>
      <w:r w:rsidR="00751F98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W9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14.30 Uhr</w:t>
      </w:r>
    </w:p>
    <w:p w:rsidR="00C43AEF" w:rsidRPr="00BE5F83" w:rsidRDefault="00C43AEF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MK U12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M10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14.40 Uhr</w:t>
      </w:r>
    </w:p>
    <w:p w:rsidR="00C43AEF" w:rsidRPr="00BE5F83" w:rsidRDefault="00C43AEF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MK U12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M11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14.50 Uhr</w:t>
      </w:r>
    </w:p>
    <w:p w:rsidR="00751F98" w:rsidRDefault="00751F98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</w:p>
    <w:p w:rsidR="00751F98" w:rsidRPr="00751F98" w:rsidRDefault="00CC3F8C">
      <w:pPr>
        <w:tabs>
          <w:tab w:val="right" w:pos="2700"/>
        </w:tabs>
        <w:ind w:left="1416" w:firstLine="708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ab/>
        <w:t>7,5</w:t>
      </w:r>
      <w:r w:rsidR="00751F98" w:rsidRPr="00751F98">
        <w:rPr>
          <w:rFonts w:cs="Arial"/>
          <w:b/>
          <w:sz w:val="22"/>
          <w:szCs w:val="22"/>
        </w:rPr>
        <w:t xml:space="preserve"> Km Nordic-Walking aller Altersklassen</w:t>
      </w:r>
      <w:r w:rsidR="00751F98" w:rsidRPr="00751F98">
        <w:rPr>
          <w:rFonts w:cs="Arial"/>
          <w:b/>
          <w:sz w:val="22"/>
          <w:szCs w:val="22"/>
        </w:rPr>
        <w:tab/>
      </w:r>
      <w:r w:rsidR="00751F98" w:rsidRPr="00751F98">
        <w:rPr>
          <w:rFonts w:cs="Arial"/>
          <w:b/>
          <w:sz w:val="22"/>
          <w:szCs w:val="22"/>
        </w:rPr>
        <w:tab/>
        <w:t>15.00 Uhr</w:t>
      </w:r>
      <w:r w:rsidR="00C43AEF" w:rsidRPr="00751F98">
        <w:rPr>
          <w:rFonts w:cs="Arial"/>
          <w:b/>
          <w:sz w:val="22"/>
          <w:szCs w:val="22"/>
        </w:rPr>
        <w:tab/>
      </w:r>
    </w:p>
    <w:p w:rsidR="00751F98" w:rsidRDefault="00751F98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</w:p>
    <w:p w:rsidR="00C43AEF" w:rsidRPr="00BE5F83" w:rsidRDefault="00751F98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>900</w:t>
      </w:r>
      <w:r w:rsidR="00C43AEF" w:rsidRPr="00BE5F83">
        <w:rPr>
          <w:rFonts w:cs="Arial"/>
          <w:sz w:val="22"/>
          <w:szCs w:val="22"/>
        </w:rPr>
        <w:tab/>
        <w:t>Meter</w:t>
      </w:r>
      <w:r w:rsidR="00C43AEF" w:rsidRPr="00BE5F83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WK U12</w:t>
      </w:r>
      <w:r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ab/>
        <w:t>W10</w:t>
      </w:r>
      <w:r w:rsidR="00C43AEF" w:rsidRPr="00BE5F83"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ab/>
        <w:t>15.00 Uhr</w:t>
      </w:r>
    </w:p>
    <w:p w:rsidR="00C43AEF" w:rsidRPr="00BE5F83" w:rsidRDefault="00C43AEF">
      <w:pPr>
        <w:tabs>
          <w:tab w:val="right" w:pos="2700"/>
        </w:tabs>
        <w:spacing w:after="120"/>
        <w:ind w:left="1418" w:firstLine="709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WK U12</w:t>
      </w:r>
      <w:r w:rsidR="00751F98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W11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15.10 Uhr</w:t>
      </w:r>
    </w:p>
    <w:p w:rsidR="00C43AEF" w:rsidRPr="00BE5F83" w:rsidRDefault="00C43AEF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MJ U14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M12</w:t>
      </w:r>
      <w:r w:rsidR="00BE5F83"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15.20 Uhr</w:t>
      </w:r>
    </w:p>
    <w:p w:rsidR="00BE5F83" w:rsidRPr="00BE5F83" w:rsidRDefault="00BE5F83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M13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15.30 Uhr</w:t>
      </w:r>
    </w:p>
    <w:p w:rsidR="00C43AEF" w:rsidRPr="00BE5F83" w:rsidRDefault="00C43AEF" w:rsidP="00BE5F83">
      <w:pPr>
        <w:tabs>
          <w:tab w:val="right" w:pos="2700"/>
        </w:tabs>
        <w:ind w:left="1418" w:firstLine="709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WJ U14</w:t>
      </w:r>
      <w:r w:rsidR="00751F98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W12</w:t>
      </w:r>
      <w:r w:rsidR="00BE5F83" w:rsidRPr="00BE5F83">
        <w:rPr>
          <w:rFonts w:cs="Arial"/>
          <w:sz w:val="22"/>
          <w:szCs w:val="22"/>
        </w:rPr>
        <w:tab/>
      </w:r>
      <w:r w:rsidR="00BE5F83"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15.</w:t>
      </w:r>
      <w:r w:rsidR="00BE5F83" w:rsidRPr="00BE5F83">
        <w:rPr>
          <w:rFonts w:cs="Arial"/>
          <w:sz w:val="22"/>
          <w:szCs w:val="22"/>
        </w:rPr>
        <w:t>4</w:t>
      </w:r>
      <w:r w:rsidRPr="00BE5F83">
        <w:rPr>
          <w:rFonts w:cs="Arial"/>
          <w:sz w:val="22"/>
          <w:szCs w:val="22"/>
        </w:rPr>
        <w:t>0 Uhr</w:t>
      </w:r>
    </w:p>
    <w:p w:rsidR="00BE5F83" w:rsidRPr="00BE5F83" w:rsidRDefault="00BE5F83" w:rsidP="00BE5F83">
      <w:pPr>
        <w:tabs>
          <w:tab w:val="right" w:pos="2700"/>
        </w:tabs>
        <w:spacing w:after="120"/>
        <w:ind w:left="1418" w:firstLine="709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W13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15.50 Uhr</w:t>
      </w:r>
    </w:p>
    <w:p w:rsidR="00C43AEF" w:rsidRPr="00BE5F83" w:rsidRDefault="00C43AEF">
      <w:pPr>
        <w:tabs>
          <w:tab w:val="right" w:pos="2700"/>
        </w:tabs>
        <w:ind w:left="1416" w:firstLine="708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WJ U16</w:t>
      </w:r>
      <w:r w:rsidR="00751F98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W14 / 15</w:t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  <w:t>1</w:t>
      </w:r>
      <w:r w:rsidR="00BE5F83" w:rsidRPr="00BE5F83">
        <w:rPr>
          <w:rFonts w:cs="Arial"/>
          <w:sz w:val="22"/>
          <w:szCs w:val="22"/>
        </w:rPr>
        <w:t>6</w:t>
      </w:r>
      <w:r w:rsidRPr="00BE5F83">
        <w:rPr>
          <w:rFonts w:cs="Arial"/>
          <w:sz w:val="22"/>
          <w:szCs w:val="22"/>
        </w:rPr>
        <w:t>.</w:t>
      </w:r>
      <w:r w:rsidR="00BE5F83" w:rsidRPr="00BE5F83">
        <w:rPr>
          <w:rFonts w:cs="Arial"/>
          <w:sz w:val="22"/>
          <w:szCs w:val="22"/>
        </w:rPr>
        <w:t>0</w:t>
      </w:r>
      <w:r w:rsidRPr="00BE5F83">
        <w:rPr>
          <w:rFonts w:cs="Arial"/>
          <w:sz w:val="22"/>
          <w:szCs w:val="22"/>
        </w:rPr>
        <w:t>0 Uhr</w:t>
      </w:r>
    </w:p>
    <w:p w:rsidR="00C43AEF" w:rsidRPr="00BE5F83" w:rsidRDefault="00BE5F83" w:rsidP="00402594">
      <w:pPr>
        <w:tabs>
          <w:tab w:val="right" w:pos="2700"/>
        </w:tabs>
        <w:ind w:left="1418" w:firstLine="709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 w:rsidR="00C43AEF" w:rsidRPr="00BE5F83">
        <w:rPr>
          <w:rFonts w:cs="Arial"/>
          <w:sz w:val="22"/>
          <w:szCs w:val="22"/>
        </w:rPr>
        <w:t>1800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>Meter</w:t>
      </w:r>
      <w:r w:rsidR="00C43AEF" w:rsidRPr="00BE5F83">
        <w:rPr>
          <w:rFonts w:cs="Arial"/>
          <w:sz w:val="22"/>
          <w:szCs w:val="22"/>
        </w:rPr>
        <w:tab/>
      </w:r>
      <w:r w:rsidR="00653B80">
        <w:rPr>
          <w:rFonts w:cs="Arial"/>
          <w:sz w:val="22"/>
          <w:szCs w:val="22"/>
        </w:rPr>
        <w:t>M</w:t>
      </w:r>
      <w:r w:rsidR="00751F98">
        <w:rPr>
          <w:rFonts w:cs="Arial"/>
          <w:sz w:val="22"/>
          <w:szCs w:val="22"/>
        </w:rPr>
        <w:t>J U16</w:t>
      </w:r>
      <w:r w:rsidR="00C43AEF" w:rsidRPr="00BE5F83"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ab/>
        <w:t>M14 / 15</w:t>
      </w:r>
      <w:r w:rsidR="00C43AEF" w:rsidRPr="00BE5F83">
        <w:rPr>
          <w:rFonts w:cs="Arial"/>
          <w:sz w:val="22"/>
          <w:szCs w:val="22"/>
        </w:rPr>
        <w:tab/>
      </w:r>
      <w:r w:rsidR="00C43AEF" w:rsidRPr="00BE5F83">
        <w:rPr>
          <w:rFonts w:cs="Arial"/>
          <w:sz w:val="22"/>
          <w:szCs w:val="22"/>
        </w:rPr>
        <w:tab/>
        <w:t>1</w:t>
      </w:r>
      <w:r w:rsidRPr="00BE5F83">
        <w:rPr>
          <w:rFonts w:cs="Arial"/>
          <w:sz w:val="22"/>
          <w:szCs w:val="22"/>
        </w:rPr>
        <w:t>6</w:t>
      </w:r>
      <w:r w:rsidR="00C43AEF" w:rsidRPr="00BE5F83">
        <w:rPr>
          <w:rFonts w:cs="Arial"/>
          <w:sz w:val="22"/>
          <w:szCs w:val="22"/>
        </w:rPr>
        <w:t>.</w:t>
      </w:r>
      <w:r w:rsidRPr="00BE5F83">
        <w:rPr>
          <w:rFonts w:cs="Arial"/>
          <w:sz w:val="22"/>
          <w:szCs w:val="22"/>
        </w:rPr>
        <w:t>15</w:t>
      </w:r>
      <w:r w:rsidR="00C43AEF" w:rsidRPr="00BE5F83">
        <w:rPr>
          <w:rFonts w:cs="Arial"/>
          <w:sz w:val="22"/>
          <w:szCs w:val="22"/>
        </w:rPr>
        <w:t xml:space="preserve"> Uhr</w:t>
      </w:r>
    </w:p>
    <w:p w:rsidR="00402594" w:rsidRPr="00BE5F83" w:rsidRDefault="00402594" w:rsidP="00402594">
      <w:pPr>
        <w:tabs>
          <w:tab w:val="right" w:pos="2700"/>
        </w:tabs>
        <w:ind w:left="1418" w:firstLine="709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="00751F98">
        <w:rPr>
          <w:rFonts w:cs="Arial"/>
          <w:sz w:val="22"/>
          <w:szCs w:val="22"/>
        </w:rPr>
        <w:t>WJ U18 / WJ U20, Frauen und Seniorinnen</w:t>
      </w:r>
      <w:r w:rsidRPr="00BE5F83">
        <w:rPr>
          <w:rFonts w:cs="Arial"/>
          <w:sz w:val="22"/>
          <w:szCs w:val="22"/>
        </w:rPr>
        <w:t xml:space="preserve"> </w:t>
      </w:r>
    </w:p>
    <w:p w:rsidR="00402594" w:rsidRPr="00BE5F83" w:rsidRDefault="00402594" w:rsidP="00402594">
      <w:pPr>
        <w:tabs>
          <w:tab w:val="right" w:pos="2700"/>
        </w:tabs>
        <w:spacing w:after="120"/>
        <w:ind w:left="1418" w:firstLine="709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ab/>
      </w:r>
    </w:p>
    <w:p w:rsidR="00402594" w:rsidRPr="00BE5F83" w:rsidRDefault="00C43AEF" w:rsidP="00402594">
      <w:pPr>
        <w:tabs>
          <w:tab w:val="right" w:pos="2700"/>
        </w:tabs>
        <w:spacing w:after="120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ab/>
        <w:t>9500</w:t>
      </w:r>
      <w:r w:rsidRPr="00BE5F83">
        <w:rPr>
          <w:rFonts w:cs="Arial"/>
          <w:sz w:val="22"/>
          <w:szCs w:val="22"/>
        </w:rPr>
        <w:tab/>
        <w:t>Meter</w:t>
      </w:r>
      <w:r w:rsidRPr="00BE5F83">
        <w:rPr>
          <w:rFonts w:cs="Arial"/>
          <w:sz w:val="22"/>
          <w:szCs w:val="22"/>
        </w:rPr>
        <w:tab/>
        <w:t>Männer, Frauen und Senioren/innen</w:t>
      </w:r>
      <w:r w:rsidRPr="00BE5F83">
        <w:rPr>
          <w:rFonts w:cs="Arial"/>
          <w:sz w:val="22"/>
          <w:szCs w:val="22"/>
        </w:rPr>
        <w:tab/>
      </w:r>
      <w:r w:rsidR="00BE5F83">
        <w:rPr>
          <w:rFonts w:cs="Arial"/>
          <w:sz w:val="22"/>
          <w:szCs w:val="22"/>
        </w:rPr>
        <w:tab/>
      </w:r>
      <w:r w:rsidRPr="00BE5F83">
        <w:rPr>
          <w:rFonts w:cs="Arial"/>
          <w:sz w:val="22"/>
          <w:szCs w:val="22"/>
        </w:rPr>
        <w:t>16.</w:t>
      </w:r>
      <w:r w:rsidR="00BE5F83" w:rsidRPr="00BE5F83">
        <w:rPr>
          <w:rFonts w:cs="Arial"/>
          <w:sz w:val="22"/>
          <w:szCs w:val="22"/>
        </w:rPr>
        <w:t>30</w:t>
      </w:r>
      <w:r w:rsidRPr="00BE5F83">
        <w:rPr>
          <w:rFonts w:cs="Arial"/>
          <w:sz w:val="22"/>
          <w:szCs w:val="22"/>
        </w:rPr>
        <w:t xml:space="preserve"> Uhr</w:t>
      </w:r>
    </w:p>
    <w:p w:rsidR="00C43AEF" w:rsidRDefault="00C43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</w:rPr>
      </w:pPr>
      <w:r>
        <w:rPr>
          <w:b/>
        </w:rPr>
        <w:t xml:space="preserve">Meldegeld: </w:t>
      </w:r>
      <w:r>
        <w:rPr>
          <w:b/>
        </w:rPr>
        <w:tab/>
      </w:r>
      <w:r>
        <w:rPr>
          <w:b/>
        </w:rPr>
        <w:tab/>
      </w:r>
      <w:r>
        <w:t xml:space="preserve">Aktive / Senioren: </w:t>
      </w:r>
      <w:r w:rsidR="00751F98">
        <w:t>3,--</w:t>
      </w:r>
      <w:r>
        <w:t xml:space="preserve"> €</w:t>
      </w:r>
      <w:r>
        <w:tab/>
      </w:r>
      <w:r w:rsidR="00751F98">
        <w:t xml:space="preserve">     U10 – U20</w:t>
      </w:r>
      <w:r>
        <w:t>: 2,</w:t>
      </w:r>
      <w:r w:rsidR="00751F98">
        <w:t>50</w:t>
      </w:r>
      <w:r>
        <w:t xml:space="preserve"> €  </w:t>
      </w:r>
      <w:r w:rsidR="00751F98">
        <w:t xml:space="preserve">          </w:t>
      </w:r>
      <w:r>
        <w:t xml:space="preserve">  </w:t>
      </w:r>
      <w:r w:rsidR="00751F98">
        <w:t>Nordic-Walking</w:t>
      </w:r>
      <w:r>
        <w:t>: 2,- €</w:t>
      </w:r>
    </w:p>
    <w:p w:rsidR="00DA23E5" w:rsidRPr="00DA23E5" w:rsidRDefault="00C43AEF" w:rsidP="00DA2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</w:pPr>
      <w:r w:rsidRPr="00DA23E5">
        <w:rPr>
          <w:b/>
        </w:rPr>
        <w:t xml:space="preserve">Meldungen an: </w:t>
      </w:r>
      <w:r w:rsidRPr="00DA23E5">
        <w:rPr>
          <w:b/>
        </w:rPr>
        <w:tab/>
      </w:r>
      <w:r w:rsidR="009E31C3">
        <w:t>Dietmar Kleinhans</w:t>
      </w:r>
    </w:p>
    <w:p w:rsidR="00DA23E5" w:rsidRPr="00DA23E5" w:rsidRDefault="00DA23E5" w:rsidP="00DA2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A23E5">
        <w:tab/>
      </w:r>
      <w:r w:rsidRPr="00DA23E5">
        <w:tab/>
      </w:r>
      <w:r w:rsidRPr="00DA23E5">
        <w:tab/>
      </w:r>
      <w:r w:rsidR="009E31C3">
        <w:t xml:space="preserve">Im </w:t>
      </w:r>
      <w:proofErr w:type="spellStart"/>
      <w:r w:rsidR="009E31C3">
        <w:t>Gässle</w:t>
      </w:r>
      <w:proofErr w:type="spellEnd"/>
      <w:r w:rsidR="009E31C3">
        <w:t xml:space="preserve"> 6</w:t>
      </w:r>
      <w:r w:rsidR="00073414">
        <w:t>,</w:t>
      </w:r>
      <w:r w:rsidRPr="00DA23E5">
        <w:tab/>
      </w:r>
      <w:r w:rsidR="009E31C3">
        <w:t xml:space="preserve">78073 Bad Dürrheim </w:t>
      </w:r>
      <w:proofErr w:type="spellStart"/>
      <w:r w:rsidR="009E31C3">
        <w:t>Oberbaldingen</w:t>
      </w:r>
      <w:proofErr w:type="spellEnd"/>
    </w:p>
    <w:p w:rsidR="00DA23E5" w:rsidRDefault="00DA23E5" w:rsidP="00DA2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DA23E5">
        <w:tab/>
      </w:r>
      <w:r w:rsidRPr="00DA23E5">
        <w:tab/>
      </w:r>
      <w:r w:rsidRPr="00DA23E5">
        <w:tab/>
      </w:r>
      <w:r w:rsidR="00073414">
        <w:t>Dietmar_Kleinhans@t-online.de</w:t>
      </w:r>
    </w:p>
    <w:p w:rsidR="00073414" w:rsidRDefault="00073414" w:rsidP="00DA2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  <w:t>Oder über LADV</w:t>
      </w:r>
      <w:bookmarkStart w:id="0" w:name="_GoBack"/>
      <w:bookmarkEnd w:id="0"/>
    </w:p>
    <w:p w:rsidR="00BF2A81" w:rsidRDefault="00BF2A81" w:rsidP="00DA2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</w:p>
    <w:p w:rsidR="00C43AEF" w:rsidRDefault="00C43AEF" w:rsidP="00DA2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cs="Arial"/>
        </w:rPr>
      </w:pPr>
      <w:r>
        <w:rPr>
          <w:rFonts w:cs="Arial"/>
          <w:b/>
          <w:bCs/>
        </w:rPr>
        <w:t>Meldeschluss:</w:t>
      </w:r>
      <w:r>
        <w:rPr>
          <w:rFonts w:cs="Arial"/>
        </w:rPr>
        <w:t xml:space="preserve"> </w:t>
      </w:r>
      <w:r w:rsidR="00751F98">
        <w:rPr>
          <w:rFonts w:cs="Arial"/>
        </w:rPr>
        <w:t xml:space="preserve">Do. </w:t>
      </w:r>
      <w:r w:rsidR="00FA5718">
        <w:rPr>
          <w:rFonts w:cs="Arial"/>
        </w:rPr>
        <w:t>1</w:t>
      </w:r>
      <w:r w:rsidR="002F77FB">
        <w:rPr>
          <w:rFonts w:cs="Arial"/>
        </w:rPr>
        <w:t>7</w:t>
      </w:r>
      <w:r w:rsidR="008F0865">
        <w:rPr>
          <w:rFonts w:cs="Arial"/>
        </w:rPr>
        <w:t>.</w:t>
      </w:r>
      <w:r w:rsidR="0071525A">
        <w:rPr>
          <w:rFonts w:cs="Arial"/>
        </w:rPr>
        <w:t>3</w:t>
      </w:r>
      <w:r w:rsidR="008F0865">
        <w:rPr>
          <w:rFonts w:cs="Arial"/>
        </w:rPr>
        <w:t>.</w:t>
      </w:r>
      <w:r>
        <w:rPr>
          <w:rFonts w:cs="Arial"/>
        </w:rPr>
        <w:t>20</w:t>
      </w:r>
      <w:r w:rsidR="00751F98">
        <w:rPr>
          <w:rFonts w:cs="Arial"/>
        </w:rPr>
        <w:t>1</w:t>
      </w:r>
      <w:r w:rsidR="002F77FB">
        <w:rPr>
          <w:rFonts w:cs="Arial"/>
        </w:rPr>
        <w:t>6</w:t>
      </w:r>
      <w:r>
        <w:rPr>
          <w:rFonts w:cs="Arial"/>
        </w:rPr>
        <w:t xml:space="preserve"> – ab Eingang </w:t>
      </w:r>
      <w:r w:rsidR="002F77FB">
        <w:rPr>
          <w:rFonts w:cs="Arial"/>
        </w:rPr>
        <w:t>18</w:t>
      </w:r>
      <w:r w:rsidR="0071525A">
        <w:rPr>
          <w:rFonts w:cs="Arial"/>
        </w:rPr>
        <w:t>.3</w:t>
      </w:r>
      <w:r w:rsidR="008F0865">
        <w:rPr>
          <w:rFonts w:cs="Arial"/>
        </w:rPr>
        <w:t>.</w:t>
      </w:r>
      <w:r>
        <w:rPr>
          <w:rFonts w:cs="Arial"/>
        </w:rPr>
        <w:t xml:space="preserve"> (postalisch und </w:t>
      </w:r>
      <w:proofErr w:type="spellStart"/>
      <w:r>
        <w:rPr>
          <w:rFonts w:cs="Arial"/>
        </w:rPr>
        <w:t>e-mail</w:t>
      </w:r>
      <w:proofErr w:type="spellEnd"/>
      <w:r>
        <w:rPr>
          <w:rFonts w:cs="Arial"/>
        </w:rPr>
        <w:t>) gilt als Nachmeldung!</w:t>
      </w:r>
    </w:p>
    <w:p w:rsidR="00C43AEF" w:rsidRDefault="00C43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</w:rPr>
      </w:pPr>
      <w:r>
        <w:rPr>
          <w:rFonts w:cs="Arial"/>
          <w:b/>
          <w:bCs/>
        </w:rPr>
        <w:t>Nach- und Ummeldungen:</w:t>
      </w:r>
      <w:r>
        <w:rPr>
          <w:rFonts w:cs="Arial"/>
        </w:rPr>
        <w:t xml:space="preserve"> </w:t>
      </w:r>
      <w:r w:rsidR="00071D68">
        <w:rPr>
          <w:rFonts w:cs="Arial"/>
        </w:rPr>
        <w:t xml:space="preserve">Alle Altersklassen bis 12:30 gegen </w:t>
      </w:r>
      <w:proofErr w:type="spellStart"/>
      <w:r w:rsidR="00CC22A0">
        <w:rPr>
          <w:rFonts w:cs="Arial"/>
        </w:rPr>
        <w:t>gegen</w:t>
      </w:r>
      <w:proofErr w:type="spellEnd"/>
      <w:r w:rsidR="00CC22A0">
        <w:rPr>
          <w:rFonts w:cs="Arial"/>
        </w:rPr>
        <w:t xml:space="preserve"> 2,00 Euro Aufschlag</w:t>
      </w:r>
      <w:r w:rsidR="00071D68">
        <w:rPr>
          <w:rFonts w:cs="Arial"/>
        </w:rPr>
        <w:t xml:space="preserve"> !</w:t>
      </w:r>
    </w:p>
    <w:p w:rsidR="00C43AEF" w:rsidRPr="00BE5F83" w:rsidRDefault="00C43AEF" w:rsidP="00DA23E5">
      <w:pPr>
        <w:spacing w:before="120" w:after="120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>Bei den Mittel- und Langstreckenläufen kann nicht mit Spikes gelaufen werden !!!</w:t>
      </w:r>
    </w:p>
    <w:p w:rsidR="00C43AEF" w:rsidRPr="00BE5F83" w:rsidRDefault="00C43AEF">
      <w:pPr>
        <w:spacing w:before="80"/>
        <w:rPr>
          <w:rFonts w:cs="Arial"/>
          <w:sz w:val="22"/>
          <w:szCs w:val="22"/>
        </w:rPr>
      </w:pPr>
      <w:r w:rsidRPr="00BE5F83">
        <w:rPr>
          <w:rFonts w:cs="Arial"/>
          <w:sz w:val="22"/>
          <w:szCs w:val="22"/>
        </w:rPr>
        <w:t>Die Mannschaftswertung erfolgt nach dem Einlauf, wobei die drei besten Läufer eines Vereins als Mannschaft gewertet werden. Die Mannschaftswertung erfolgt durch Zeitaddition.</w:t>
      </w:r>
    </w:p>
    <w:p w:rsidR="00BE5F83" w:rsidRDefault="00C43AEF" w:rsidP="00BE5F83">
      <w:pPr>
        <w:spacing w:before="120" w:after="120"/>
      </w:pPr>
      <w:r w:rsidRPr="00CC22A0">
        <w:rPr>
          <w:b/>
          <w:bCs/>
          <w:sz w:val="18"/>
          <w:szCs w:val="18"/>
        </w:rPr>
        <w:t>Haftung:</w:t>
      </w:r>
      <w:r w:rsidR="009E31C3">
        <w:rPr>
          <w:b/>
          <w:bCs/>
          <w:sz w:val="18"/>
          <w:szCs w:val="18"/>
        </w:rPr>
        <w:t xml:space="preserve"> </w:t>
      </w:r>
      <w:r w:rsidRPr="00CC22A0">
        <w:rPr>
          <w:sz w:val="18"/>
          <w:szCs w:val="18"/>
        </w:rPr>
        <w:t>Veranstalter und Ausrichter übernehmen keinerlei Haftung bei Unfällen, Diebstahl oder anderen Schadensfällen !</w:t>
      </w:r>
    </w:p>
    <w:p w:rsidR="00BE5F83" w:rsidRDefault="00FA5718" w:rsidP="00BE5F83">
      <w:pPr>
        <w:spacing w:before="120" w:after="120"/>
      </w:pPr>
      <w:r>
        <w:rPr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27305</wp:posOffset>
            </wp:positionV>
            <wp:extent cx="6584950" cy="1568450"/>
            <wp:effectExtent l="19050" t="0" r="6350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0" cy="156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5F83" w:rsidRDefault="00BE5F83" w:rsidP="00BE5F83">
      <w:pPr>
        <w:spacing w:before="120" w:after="120"/>
      </w:pPr>
    </w:p>
    <w:p w:rsidR="00BE5F83" w:rsidRDefault="00BE5F83" w:rsidP="00BE5F83">
      <w:pPr>
        <w:spacing w:before="120" w:after="120"/>
        <w:rPr>
          <w:rFonts w:cs="Arial"/>
          <w:b/>
          <w:bCs/>
          <w:sz w:val="32"/>
        </w:rPr>
      </w:pPr>
    </w:p>
    <w:sectPr w:rsidR="00BE5F83" w:rsidSect="006A073A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865"/>
    <w:rsid w:val="00071D68"/>
    <w:rsid w:val="00073414"/>
    <w:rsid w:val="002F77FB"/>
    <w:rsid w:val="00402594"/>
    <w:rsid w:val="00404DC3"/>
    <w:rsid w:val="00441AF9"/>
    <w:rsid w:val="00653B80"/>
    <w:rsid w:val="006A073A"/>
    <w:rsid w:val="006D2CCB"/>
    <w:rsid w:val="0071525A"/>
    <w:rsid w:val="00751F98"/>
    <w:rsid w:val="00896A88"/>
    <w:rsid w:val="008F0865"/>
    <w:rsid w:val="009E31C3"/>
    <w:rsid w:val="00BE5F83"/>
    <w:rsid w:val="00BF2A81"/>
    <w:rsid w:val="00C43AEF"/>
    <w:rsid w:val="00CC22A0"/>
    <w:rsid w:val="00CC3F8C"/>
    <w:rsid w:val="00DA23E5"/>
    <w:rsid w:val="00EC4CC0"/>
    <w:rsid w:val="00F145B9"/>
    <w:rsid w:val="00FA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45B9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sid w:val="00F145B9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styleId="Hyperlink">
    <w:name w:val="Hyperlink"/>
    <w:basedOn w:val="Absatz-Standardschriftart"/>
    <w:semiHidden/>
    <w:rsid w:val="00F145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145B9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rsid w:val="00F145B9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styleId="Hyperlink">
    <w:name w:val="Hyperlink"/>
    <w:basedOn w:val="Absatz-Standardschriftart"/>
    <w:semiHidden/>
    <w:rsid w:val="00F145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1A580CAC.dotm</Template>
  <TotalTime>0</TotalTime>
  <Pages>1</Pages>
  <Words>249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Kreiswaldlaufmeisterschaften</vt:lpstr>
    </vt:vector>
  </TitlesOfParts>
  <Company>Landkreis Konstanz</Company>
  <LinksUpToDate>false</LinksUpToDate>
  <CharactersWithSpaces>1819</CharactersWithSpaces>
  <SharedDoc>false</SharedDoc>
  <HLinks>
    <vt:vector size="6" baseType="variant">
      <vt:variant>
        <vt:i4>6029313</vt:i4>
      </vt:variant>
      <vt:variant>
        <vt:i4>0</vt:i4>
      </vt:variant>
      <vt:variant>
        <vt:i4>0</vt:i4>
      </vt:variant>
      <vt:variant>
        <vt:i4>5</vt:i4>
      </vt:variant>
      <vt:variant>
        <vt:lpwstr>mailto:Dietmar_kleinhans@t-online.de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Kreiswaldlaufmeisterschaften</dc:title>
  <dc:creator>Wolf Schauer</dc:creator>
  <cp:lastModifiedBy>Kleinhans Dietmar</cp:lastModifiedBy>
  <cp:revision>5</cp:revision>
  <cp:lastPrinted>2016-03-08T09:31:00Z</cp:lastPrinted>
  <dcterms:created xsi:type="dcterms:W3CDTF">2016-03-07T12:16:00Z</dcterms:created>
  <dcterms:modified xsi:type="dcterms:W3CDTF">2016-03-08T09:32:00Z</dcterms:modified>
</cp:coreProperties>
</file>